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2D62" w:rsidRPr="00E71360" w:rsidRDefault="00A42D62" w:rsidP="00B17F2D">
      <w:pPr>
        <w:jc w:val="center"/>
        <w:rPr>
          <w:rFonts w:ascii="標楷體" w:eastAsia="標楷體" w:hAnsi="標楷體" w:cs="Times New Roman"/>
          <w:kern w:val="2"/>
          <w:sz w:val="28"/>
          <w:lang w:val="en-US" w:eastAsia="zh-TW" w:bidi="ar-SA"/>
        </w:rPr>
      </w:pPr>
      <w:r w:rsidRPr="00E71360"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t>苗栗縣</w:t>
      </w:r>
      <w:r w:rsidR="00F920A8"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t>銅鑼鄉</w:t>
      </w:r>
      <w:r w:rsidR="00B17F2D" w:rsidRPr="00E71360"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t>公所辦理</w:t>
      </w:r>
    </w:p>
    <w:p w:rsidR="00F920A8" w:rsidRDefault="00B17F2D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「1</w:t>
      </w:r>
      <w:r w:rsidR="005C3A23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1</w:t>
      </w:r>
      <w:r w:rsidR="00BB2CAC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2</w:t>
      </w:r>
      <w:r w:rsidR="00F920A8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年度銅鑼鄉</w:t>
      </w: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公所</w:t>
      </w:r>
      <w:r w:rsidR="00F920A8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防救災緊急通訊系統(衛星電話)</w:t>
      </w:r>
    </w:p>
    <w:p w:rsidR="006010DE" w:rsidRDefault="00F920A8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全民防災e點通暨災害應變留言平台</w:t>
      </w:r>
      <w:r w:rsidR="00B17F2D"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教育訓練」</w:t>
      </w:r>
    </w:p>
    <w:p w:rsidR="00B17F2D" w:rsidRPr="006010DE" w:rsidRDefault="00B17F2D" w:rsidP="002A3657">
      <w:pPr>
        <w:spacing w:beforeLines="50" w:afterLines="100"/>
        <w:jc w:val="center"/>
        <w:rPr>
          <w:rFonts w:ascii="標楷體" w:eastAsia="標楷體" w:cs="Times New Roman"/>
          <w:kern w:val="2"/>
          <w:sz w:val="32"/>
          <w:lang w:val="en-US" w:eastAsia="zh-TW" w:bidi="ar-SA"/>
        </w:rPr>
      </w:pPr>
      <w:r w:rsidRPr="006010DE">
        <w:rPr>
          <w:rFonts w:ascii="標楷體" w:eastAsia="標楷體" w:cs="Times New Roman" w:hint="eastAsia"/>
          <w:kern w:val="2"/>
          <w:sz w:val="40"/>
          <w:lang w:val="en-US" w:eastAsia="zh-TW" w:bidi="ar-SA"/>
        </w:rPr>
        <w:t>成果報告表</w:t>
      </w:r>
    </w:p>
    <w:tbl>
      <w:tblPr>
        <w:tblpPr w:leftFromText="180" w:rightFromText="180" w:vertAnchor="text" w:horzAnchor="margin" w:tblpXSpec="center" w:tblpY="1"/>
        <w:tblW w:w="98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1620"/>
        <w:gridCol w:w="3088"/>
        <w:gridCol w:w="1336"/>
        <w:gridCol w:w="3780"/>
      </w:tblGrid>
      <w:tr w:rsidR="00B17F2D" w:rsidRPr="00B17F2D" w:rsidTr="008F07AA">
        <w:trPr>
          <w:trHeight w:val="1572"/>
        </w:trPr>
        <w:tc>
          <w:tcPr>
            <w:tcW w:w="1620" w:type="dxa"/>
            <w:tcBorders>
              <w:top w:val="trip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2A3657">
            <w:pPr>
              <w:suppressAutoHyphens w:val="0"/>
              <w:autoSpaceDN/>
              <w:spacing w:beforeLines="250"/>
              <w:jc w:val="center"/>
              <w:textAlignment w:val="auto"/>
              <w:rPr>
                <w:rFonts w:ascii="標楷體" w:eastAsia="標楷體" w:cs="Times New Roman"/>
                <w:kern w:val="2"/>
                <w:sz w:val="28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課程</w:t>
            </w:r>
          </w:p>
          <w:p w:rsidR="00B17F2D" w:rsidRPr="00B17F2D" w:rsidRDefault="00B17F2D" w:rsidP="002A3657">
            <w:pPr>
              <w:suppressAutoHyphens w:val="0"/>
              <w:autoSpaceDN/>
              <w:spacing w:beforeLines="250"/>
              <w:jc w:val="center"/>
              <w:textAlignment w:val="auto"/>
              <w:rPr>
                <w:rFonts w:ascii="標楷體" w:eastAsia="標楷體" w:cs="Times New Roman"/>
                <w:kern w:val="2"/>
                <w:sz w:val="28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名 稱</w:t>
            </w:r>
          </w:p>
        </w:tc>
        <w:tc>
          <w:tcPr>
            <w:tcW w:w="3088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293019">
            <w:pPr>
              <w:suppressAutoHyphens w:val="0"/>
              <w:autoSpaceDN/>
              <w:spacing w:line="560" w:lineRule="exact"/>
              <w:jc w:val="both"/>
              <w:textAlignment w:val="auto"/>
              <w:rPr>
                <w:rFonts w:ascii="標楷體" w:eastAsia="標楷體" w:hAnsi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1</w:t>
            </w:r>
            <w:r w:rsidR="005C3A23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1</w:t>
            </w:r>
            <w:r w:rsidR="00293019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2</w:t>
            </w:r>
            <w:r w:rsidR="00F920A8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年度銅鑼鄉</w:t>
            </w:r>
            <w:r w:rsidRPr="00B17F2D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公所防救災緊急通訊</w:t>
            </w:r>
            <w:r w:rsidR="006E0F66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系統</w:t>
            </w:r>
            <w:r w:rsidR="00F920A8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(</w:t>
            </w:r>
            <w:r w:rsidR="009664DC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衛星電話)全民防災e點通暨災害應變留言平台</w:t>
            </w:r>
            <w:r w:rsidR="006E0F66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教育訓練</w:t>
            </w:r>
          </w:p>
        </w:tc>
        <w:tc>
          <w:tcPr>
            <w:tcW w:w="1336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2D62" w:rsidRDefault="00B17F2D" w:rsidP="002A3657">
            <w:pPr>
              <w:suppressAutoHyphens w:val="0"/>
              <w:autoSpaceDN/>
              <w:spacing w:beforeLines="250"/>
              <w:jc w:val="center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辦理</w:t>
            </w:r>
          </w:p>
          <w:p w:rsidR="00B17F2D" w:rsidRPr="00B17F2D" w:rsidRDefault="00B17F2D" w:rsidP="002A3657">
            <w:pPr>
              <w:suppressAutoHyphens w:val="0"/>
              <w:autoSpaceDN/>
              <w:spacing w:beforeLines="250"/>
              <w:jc w:val="center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地點</w:t>
            </w:r>
          </w:p>
        </w:tc>
        <w:tc>
          <w:tcPr>
            <w:tcW w:w="3780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7F2D" w:rsidRPr="00B17F2D" w:rsidRDefault="00AE77A2" w:rsidP="002A3657">
            <w:pPr>
              <w:suppressAutoHyphens w:val="0"/>
              <w:autoSpaceDN/>
              <w:spacing w:beforeLines="400"/>
              <w:jc w:val="center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本所災害應變中心</w:t>
            </w:r>
            <w:r w:rsidR="00B17F2D"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 xml:space="preserve">　　</w:t>
            </w:r>
          </w:p>
        </w:tc>
      </w:tr>
      <w:tr w:rsidR="00B17F2D" w:rsidRPr="00B17F2D" w:rsidTr="00B82457">
        <w:trPr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28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辦理期程</w:t>
            </w: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7F2D" w:rsidRPr="00B17F2D" w:rsidRDefault="00B17F2D" w:rsidP="002A3657">
            <w:pPr>
              <w:suppressAutoHyphens w:val="0"/>
              <w:autoSpaceDN/>
              <w:spacing w:beforeLines="50" w:afterLines="50"/>
              <w:jc w:val="both"/>
              <w:textAlignment w:val="auto"/>
              <w:rPr>
                <w:rFonts w:ascii="標楷體" w:eastAsia="標楷體" w:cs="Times New Roman"/>
                <w:kern w:val="2"/>
                <w:sz w:val="28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1</w:t>
            </w:r>
            <w:r w:rsidR="005C3A23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1</w:t>
            </w:r>
            <w:r w:rsidR="001B414E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2</w:t>
            </w:r>
            <w:r w:rsidR="006010DE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年</w:t>
            </w:r>
            <w:r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</w:t>
            </w:r>
            <w:r w:rsidR="00AE77A2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5</w:t>
            </w:r>
            <w:r w:rsidR="006010DE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月</w:t>
            </w:r>
            <w:r w:rsidR="009664DC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22</w:t>
            </w:r>
            <w:r w:rsidR="006010DE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日</w:t>
            </w:r>
            <w:r w:rsidR="00286365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上</w:t>
            </w:r>
            <w:r w:rsidR="00EA1341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午</w:t>
            </w:r>
            <w:r w:rsidR="009664DC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09</w:t>
            </w:r>
            <w:r w:rsidRPr="00B17F2D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：</w:t>
            </w:r>
            <w:r w:rsidR="00AE77A2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</w:t>
            </w:r>
            <w:r w:rsidRPr="00B17F2D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0~</w:t>
            </w:r>
            <w:r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1</w:t>
            </w:r>
            <w:r w:rsidR="009664DC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1</w:t>
            </w:r>
            <w:r w:rsidRPr="00B17F2D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：</w:t>
            </w:r>
            <w:r w:rsidR="00B31984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</w:t>
            </w:r>
            <w:r w:rsidRPr="00B17F2D">
              <w:rPr>
                <w:rFonts w:ascii="標楷體" w:eastAsia="標楷體" w:cs="Times New Roman" w:hint="eastAsia"/>
                <w:kern w:val="2"/>
                <w:sz w:val="28"/>
                <w:szCs w:val="28"/>
                <w:lang w:val="en-US" w:eastAsia="zh-TW" w:bidi="ar-SA"/>
              </w:rPr>
              <w:t>0</w:t>
            </w:r>
          </w:p>
        </w:tc>
      </w:tr>
      <w:tr w:rsidR="00B17F2D" w:rsidRPr="00B17F2D" w:rsidTr="00B82457">
        <w:trPr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28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參加對象:</w:t>
            </w: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7F2D" w:rsidRPr="00B17F2D" w:rsidRDefault="009664DC" w:rsidP="00AE77A2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28"/>
                <w:szCs w:val="28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鄉長、</w:t>
            </w:r>
            <w:r w:rsidR="00B17F2D" w:rsidRPr="00B17F2D"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本所</w:t>
            </w:r>
            <w:r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各課室主管</w:t>
            </w:r>
            <w:r w:rsidR="005337DA">
              <w:rPr>
                <w:rFonts w:ascii="標楷體" w:eastAsia="標楷體" w:hAnsi="標楷體" w:cs="Times New Roman" w:hint="eastAsia"/>
                <w:kern w:val="2"/>
                <w:sz w:val="28"/>
                <w:lang w:val="en-US" w:eastAsia="zh-TW" w:bidi="ar-SA"/>
              </w:rPr>
              <w:t>、</w:t>
            </w:r>
            <w:r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村</w:t>
            </w:r>
            <w:r w:rsidR="005337DA"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幹事</w:t>
            </w:r>
            <w:r>
              <w:rPr>
                <w:rFonts w:ascii="標楷體" w:eastAsia="標楷體" w:cs="Times New Roman" w:hint="eastAsia"/>
                <w:kern w:val="2"/>
                <w:sz w:val="28"/>
                <w:lang w:val="en-US" w:eastAsia="zh-TW" w:bidi="ar-SA"/>
              </w:rPr>
              <w:t>、村長、災害應變中心編組成員</w:t>
            </w:r>
          </w:p>
        </w:tc>
      </w:tr>
      <w:tr w:rsidR="00B17F2D" w:rsidRPr="00B17F2D" w:rsidTr="008F07AA">
        <w:trPr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活動場次</w:t>
            </w:r>
          </w:p>
        </w:tc>
        <w:tc>
          <w:tcPr>
            <w:tcW w:w="3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A245F9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1</w:t>
            </w:r>
            <w:r w:rsidR="00B17F2D"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次</w:t>
            </w:r>
          </w:p>
        </w:tc>
        <w:tc>
          <w:tcPr>
            <w:tcW w:w="13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參加人數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7F2D" w:rsidRPr="00B17F2D" w:rsidRDefault="009664DC" w:rsidP="00AE77A2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35</w:t>
            </w:r>
            <w:r w:rsidR="00B17F2D"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人</w:t>
            </w:r>
          </w:p>
        </w:tc>
      </w:tr>
      <w:tr w:rsidR="00B17F2D" w:rsidRPr="00B17F2D" w:rsidTr="008F07AA">
        <w:trPr>
          <w:cantSplit/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B17F2D" w:rsidRPr="00B17F2D" w:rsidRDefault="00B17F2D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附件</w:t>
            </w: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B17F2D" w:rsidRPr="00B17F2D" w:rsidRDefault="00E71360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■</w:t>
            </w:r>
            <w:r w:rsidR="006010DE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成果照片</w:t>
            </w: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、</w:t>
            </w:r>
            <w:r w:rsidR="00A42D62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訓練簽到表</w:t>
            </w:r>
          </w:p>
        </w:tc>
      </w:tr>
      <w:tr w:rsidR="008D4FB0" w:rsidRPr="00B17F2D" w:rsidTr="008F07AA">
        <w:trPr>
          <w:cantSplit/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8D4FB0" w:rsidRPr="008D4FB0" w:rsidRDefault="008D4FB0" w:rsidP="008D4FB0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8D4FB0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依據</w:t>
            </w:r>
          </w:p>
          <w:p w:rsidR="008D4FB0" w:rsidRPr="00B17F2D" w:rsidRDefault="008D4FB0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8D4FB0" w:rsidRPr="008D4FB0" w:rsidRDefault="008D4FB0" w:rsidP="008D4FB0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8D4FB0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一、</w:t>
            </w:r>
            <w:r w:rsidRPr="008D4FB0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ab/>
              <w:t>災害防救法</w:t>
            </w:r>
          </w:p>
          <w:p w:rsidR="008D4FB0" w:rsidRPr="00B17F2D" w:rsidRDefault="008D4FB0" w:rsidP="008D4FB0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8D4FB0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二、</w:t>
            </w:r>
            <w:r w:rsidRPr="008D4FB0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ab/>
              <w:t>苗栗縣災害防救委員會救災緊急通訊系統加強自主檢測計畫。</w:t>
            </w:r>
          </w:p>
        </w:tc>
      </w:tr>
      <w:tr w:rsidR="00EA1341" w:rsidRPr="00B17F2D" w:rsidTr="008F07AA">
        <w:trPr>
          <w:cantSplit/>
          <w:trHeight w:val="144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EA1341" w:rsidRPr="00B17F2D" w:rsidRDefault="00EA1341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EA1341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預期</w:t>
            </w: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效益</w:t>
            </w: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EA1341" w:rsidRPr="00820D5E" w:rsidRDefault="00EA1341" w:rsidP="00820D5E">
            <w:pPr>
              <w:suppressAutoHyphens w:val="0"/>
              <w:autoSpaceDN/>
              <w:jc w:val="both"/>
              <w:textAlignment w:val="auto"/>
              <w:rPr>
                <w:rFonts w:ascii="標楷體" w:eastAsia="標楷體" w:hAnsi="標楷體" w:cs="Times New Roman"/>
                <w:kern w:val="2"/>
                <w:sz w:val="32"/>
                <w:lang w:val="en-US" w:eastAsia="zh-TW" w:bidi="ar-SA"/>
              </w:rPr>
            </w:pPr>
            <w:r w:rsidRPr="00820D5E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促進整合現有防救災緊急通訊資源，達到降低災害風險、強化防救災緊急通訊應變能力。</w:t>
            </w:r>
          </w:p>
        </w:tc>
      </w:tr>
      <w:tr w:rsidR="00A42D62" w:rsidRPr="00B17F2D" w:rsidTr="00820D5E">
        <w:trPr>
          <w:cantSplit/>
          <w:trHeight w:val="2117"/>
        </w:trPr>
        <w:tc>
          <w:tcPr>
            <w:tcW w:w="1620" w:type="dxa"/>
            <w:tcBorders>
              <w:top w:val="single" w:sz="4" w:space="0" w:color="auto"/>
              <w:left w:val="triple" w:sz="4" w:space="0" w:color="auto"/>
              <w:bottom w:val="single" w:sz="4" w:space="0" w:color="auto"/>
              <w:right w:val="single" w:sz="4" w:space="0" w:color="auto"/>
            </w:tcBorders>
          </w:tcPr>
          <w:p w:rsidR="00A42D62" w:rsidRPr="00B17F2D" w:rsidRDefault="00A42D62" w:rsidP="00B17F2D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辦理情形簡述</w:t>
            </w:r>
          </w:p>
        </w:tc>
        <w:tc>
          <w:tcPr>
            <w:tcW w:w="82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riple" w:sz="4" w:space="0" w:color="auto"/>
            </w:tcBorders>
          </w:tcPr>
          <w:p w:rsidR="00A42D62" w:rsidRPr="00A42D62" w:rsidRDefault="00A42D62" w:rsidP="009664DC">
            <w:pPr>
              <w:suppressAutoHyphens w:val="0"/>
              <w:autoSpaceDN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7C0EF5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本所為降低災害風險，強化防救緊急通訊應變之能力，使所內人員均學會操作THURAYA(舒拉亞)衛星行動電話並瞭解</w:t>
            </w:r>
            <w:r w:rsidR="009664DC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全民防災e點通APP之運</w:t>
            </w:r>
            <w:r w:rsidRPr="007C0EF5">
              <w:rPr>
                <w:rFonts w:ascii="標楷體" w:eastAsia="標楷體" w:hAnsi="標楷體" w:cs="Times New Roman" w:hint="eastAsia"/>
                <w:kern w:val="2"/>
                <w:sz w:val="32"/>
                <w:lang w:val="en-US" w:eastAsia="zh-TW" w:bidi="ar-SA"/>
              </w:rPr>
              <w:t>用，期於災害發生時有效發揮決策支援、參謀功效。</w:t>
            </w:r>
          </w:p>
        </w:tc>
      </w:tr>
    </w:tbl>
    <w:p w:rsidR="00B17F2D" w:rsidRDefault="00B17F2D" w:rsidP="00B17F2D">
      <w:pPr>
        <w:suppressAutoHyphens w:val="0"/>
        <w:autoSpaceDN/>
        <w:spacing w:line="0" w:lineRule="atLeast"/>
        <w:jc w:val="both"/>
        <w:textAlignment w:val="auto"/>
        <w:rPr>
          <w:rFonts w:ascii="標楷體" w:eastAsia="標楷體" w:cs="Times New Roman"/>
          <w:kern w:val="2"/>
          <w:sz w:val="32"/>
          <w:lang w:val="en-US" w:eastAsia="zh-TW" w:bidi="ar-SA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46"/>
        <w:gridCol w:w="4847"/>
      </w:tblGrid>
      <w:tr w:rsidR="00EA1341" w:rsidTr="00EA1341">
        <w:tc>
          <w:tcPr>
            <w:tcW w:w="4846" w:type="dxa"/>
          </w:tcPr>
          <w:p w:rsidR="00EA1341" w:rsidRDefault="00EA1341" w:rsidP="00286365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承辦</w:t>
            </w: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人：</w:t>
            </w:r>
            <w:r w:rsidR="009664DC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許玉民</w:t>
            </w:r>
          </w:p>
        </w:tc>
        <w:tc>
          <w:tcPr>
            <w:tcW w:w="4847" w:type="dxa"/>
          </w:tcPr>
          <w:p w:rsidR="00EA1341" w:rsidRDefault="00EA1341" w:rsidP="006E2251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課長</w:t>
            </w: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：</w:t>
            </w:r>
            <w:r w:rsidR="009664DC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鍾明芳</w:t>
            </w:r>
          </w:p>
        </w:tc>
      </w:tr>
      <w:tr w:rsidR="00EA1341" w:rsidTr="00EA1341">
        <w:tc>
          <w:tcPr>
            <w:tcW w:w="4846" w:type="dxa"/>
          </w:tcPr>
          <w:p w:rsidR="00EA1341" w:rsidRDefault="00EA1341" w:rsidP="00286365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聯絡電話：</w:t>
            </w:r>
            <w:r w:rsidR="009664DC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037-982130分機26</w:t>
            </w:r>
          </w:p>
        </w:tc>
        <w:tc>
          <w:tcPr>
            <w:tcW w:w="4847" w:type="dxa"/>
          </w:tcPr>
          <w:p w:rsidR="00EA1341" w:rsidRDefault="00EA1341" w:rsidP="00B17F2D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傳真：037-</w:t>
            </w:r>
            <w:r w:rsidR="009664DC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982130分機36</w:t>
            </w:r>
          </w:p>
        </w:tc>
      </w:tr>
      <w:tr w:rsidR="00EA1341" w:rsidTr="00EA1341">
        <w:tc>
          <w:tcPr>
            <w:tcW w:w="4846" w:type="dxa"/>
          </w:tcPr>
          <w:p w:rsidR="00EA1341" w:rsidRDefault="00EA1341" w:rsidP="00AE77A2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填表日期：</w:t>
            </w:r>
            <w:r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1</w:t>
            </w:r>
            <w:r w:rsidR="005C3A23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1</w:t>
            </w:r>
            <w:r w:rsidR="006E2251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2</w:t>
            </w: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年</w:t>
            </w:r>
            <w:r w:rsidR="00286365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0</w:t>
            </w:r>
            <w:r w:rsidR="00AE77A2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5</w:t>
            </w: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月</w:t>
            </w:r>
            <w:r w:rsidR="009664DC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24</w:t>
            </w:r>
            <w:r w:rsidRPr="00B17F2D">
              <w:rPr>
                <w:rFonts w:ascii="標楷體" w:eastAsia="標楷體" w:cs="Times New Roman" w:hint="eastAsia"/>
                <w:kern w:val="2"/>
                <w:sz w:val="32"/>
                <w:lang w:val="en-US" w:eastAsia="zh-TW" w:bidi="ar-SA"/>
              </w:rPr>
              <w:t>日</w:t>
            </w:r>
          </w:p>
        </w:tc>
        <w:tc>
          <w:tcPr>
            <w:tcW w:w="4847" w:type="dxa"/>
          </w:tcPr>
          <w:p w:rsidR="00EA1341" w:rsidRDefault="00EA1341" w:rsidP="00B17F2D">
            <w:pPr>
              <w:suppressAutoHyphens w:val="0"/>
              <w:autoSpaceDN/>
              <w:spacing w:line="0" w:lineRule="atLeast"/>
              <w:jc w:val="both"/>
              <w:textAlignment w:val="auto"/>
              <w:rPr>
                <w:rFonts w:ascii="標楷體" w:eastAsia="標楷體" w:cs="Times New Roman"/>
                <w:kern w:val="2"/>
                <w:sz w:val="32"/>
                <w:lang w:val="en-US" w:eastAsia="zh-TW" w:bidi="ar-SA"/>
              </w:rPr>
            </w:pPr>
          </w:p>
        </w:tc>
      </w:tr>
    </w:tbl>
    <w:p w:rsidR="00EA1341" w:rsidRPr="00B17F2D" w:rsidRDefault="00EA1341" w:rsidP="00B17F2D">
      <w:pPr>
        <w:suppressAutoHyphens w:val="0"/>
        <w:autoSpaceDN/>
        <w:spacing w:line="0" w:lineRule="atLeast"/>
        <w:jc w:val="both"/>
        <w:textAlignment w:val="auto"/>
        <w:rPr>
          <w:rFonts w:ascii="標楷體" w:eastAsia="標楷體" w:cs="Times New Roman"/>
          <w:kern w:val="2"/>
          <w:sz w:val="32"/>
          <w:lang w:val="en-US" w:eastAsia="zh-TW" w:bidi="ar-SA"/>
        </w:rPr>
      </w:pPr>
    </w:p>
    <w:p w:rsidR="00B17F2D" w:rsidRPr="00B17F2D" w:rsidRDefault="00B17F2D" w:rsidP="00B17F2D">
      <w:pPr>
        <w:suppressAutoHyphens w:val="0"/>
        <w:autoSpaceDN/>
        <w:spacing w:line="0" w:lineRule="atLeast"/>
        <w:jc w:val="both"/>
        <w:textAlignment w:val="auto"/>
        <w:rPr>
          <w:rFonts w:ascii="標楷體" w:eastAsia="標楷體" w:cs="Times New Roman"/>
          <w:kern w:val="2"/>
          <w:sz w:val="32"/>
          <w:lang w:val="en-US" w:eastAsia="zh-TW" w:bidi="ar-SA"/>
        </w:rPr>
      </w:pPr>
    </w:p>
    <w:p w:rsidR="00B17F2D" w:rsidRPr="00A55489" w:rsidRDefault="00B17F2D" w:rsidP="00A55489">
      <w:pPr>
        <w:suppressAutoHyphens w:val="0"/>
        <w:autoSpaceDN/>
        <w:spacing w:line="0" w:lineRule="atLeast"/>
        <w:jc w:val="both"/>
        <w:textAlignment w:val="auto"/>
        <w:rPr>
          <w:rFonts w:ascii="標楷體" w:eastAsia="標楷體" w:cs="Times New Roman"/>
          <w:kern w:val="2"/>
          <w:sz w:val="32"/>
          <w:lang w:val="en-US" w:eastAsia="zh-TW" w:bidi="ar-SA"/>
        </w:rPr>
      </w:pPr>
    </w:p>
    <w:p w:rsidR="008D4FB0" w:rsidRPr="006010DE" w:rsidRDefault="009664DC" w:rsidP="008D4FB0">
      <w:pPr>
        <w:jc w:val="center"/>
        <w:rPr>
          <w:rFonts w:ascii="標楷體" w:eastAsia="標楷體" w:cs="Times New Roman"/>
          <w:kern w:val="2"/>
          <w:sz w:val="48"/>
          <w:szCs w:val="36"/>
          <w:lang w:val="en-US" w:eastAsia="zh-TW" w:bidi="ar-SA"/>
        </w:rPr>
      </w:pPr>
      <w:r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lastRenderedPageBreak/>
        <w:t>苗栗縣銅鑼鄉</w:t>
      </w:r>
      <w:r w:rsidR="008D4FB0" w:rsidRPr="00E71360"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t>公所辦理</w:t>
      </w:r>
    </w:p>
    <w:p w:rsidR="009664DC" w:rsidRDefault="009664DC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「1</w:t>
      </w: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12年度銅鑼鄉</w:t>
      </w: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公所</w:t>
      </w: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防救災緊急通訊系統(衛星電話)</w:t>
      </w:r>
    </w:p>
    <w:p w:rsidR="006010DE" w:rsidRDefault="009664DC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全民防災e點通暨災害應變留言平台</w:t>
      </w: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教育訓練」</w:t>
      </w:r>
    </w:p>
    <w:tbl>
      <w:tblPr>
        <w:tblStyle w:val="ac"/>
        <w:tblW w:w="0" w:type="auto"/>
        <w:tblLook w:val="04A0"/>
      </w:tblPr>
      <w:tblGrid>
        <w:gridCol w:w="9786"/>
      </w:tblGrid>
      <w:tr w:rsidR="008D4FB0" w:rsidTr="008A1AE8">
        <w:tc>
          <w:tcPr>
            <w:tcW w:w="9786" w:type="dxa"/>
          </w:tcPr>
          <w:p w:rsidR="008D4FB0" w:rsidRPr="0073447C" w:rsidRDefault="008D4FB0" w:rsidP="007900AD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 w:rsidRPr="0073447C">
              <w:rPr>
                <w:rFonts w:ascii="標楷體" w:eastAsia="標楷體" w:hAnsi="標楷體" w:hint="eastAsia"/>
                <w:b/>
                <w:lang w:val="en-US" w:eastAsia="zh-TW"/>
              </w:rPr>
              <w:t>辦理成果照片</w:t>
            </w:r>
            <w:r w:rsidR="006010DE" w:rsidRPr="0073447C">
              <w:rPr>
                <w:rFonts w:ascii="標楷體" w:eastAsia="標楷體" w:hAnsi="標楷體" w:hint="eastAsia"/>
                <w:b/>
                <w:lang w:val="en-US" w:eastAsia="zh-TW"/>
              </w:rPr>
              <w:t>01</w:t>
            </w:r>
          </w:p>
        </w:tc>
      </w:tr>
      <w:tr w:rsidR="008D4FB0" w:rsidTr="00787642">
        <w:trPr>
          <w:trHeight w:val="6552"/>
        </w:trPr>
        <w:tc>
          <w:tcPr>
            <w:tcW w:w="9786" w:type="dxa"/>
          </w:tcPr>
          <w:p w:rsidR="008D4FB0" w:rsidRPr="007900AD" w:rsidRDefault="00787642" w:rsidP="00787642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sz w:val="32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32"/>
                <w:szCs w:val="28"/>
                <w:lang w:val="en-US" w:eastAsia="zh-TW" w:bidi="ar-SA"/>
              </w:rPr>
              <w:drawing>
                <wp:inline distT="0" distB="0" distL="0" distR="0">
                  <wp:extent cx="4956313" cy="3716334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8804" cy="372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4FB0" w:rsidTr="008A1AE8">
        <w:tc>
          <w:tcPr>
            <w:tcW w:w="9786" w:type="dxa"/>
          </w:tcPr>
          <w:p w:rsidR="008D4FB0" w:rsidRPr="00EA1341" w:rsidRDefault="008D4FB0" w:rsidP="00164081">
            <w:pPr>
              <w:widowControl/>
              <w:suppressAutoHyphens w:val="0"/>
              <w:autoSpaceDN/>
              <w:ind w:left="640" w:hangingChars="200" w:hanging="640"/>
              <w:textAlignment w:val="auto"/>
              <w:rPr>
                <w:rFonts w:ascii="標楷體" w:eastAsia="標楷體" w:hAnsi="標楷體"/>
                <w:sz w:val="32"/>
                <w:szCs w:val="28"/>
                <w:lang w:val="en-US" w:eastAsia="zh-TW"/>
              </w:rPr>
            </w:pPr>
            <w:r w:rsidRPr="00EA1341">
              <w:rPr>
                <w:rFonts w:ascii="標楷體" w:eastAsia="標楷體" w:hAnsi="標楷體" w:hint="eastAsia"/>
                <w:sz w:val="32"/>
                <w:szCs w:val="28"/>
                <w:lang w:val="en-US" w:eastAsia="zh-TW"/>
              </w:rPr>
              <w:t>說明:</w:t>
            </w:r>
            <w:r w:rsidR="007900AD" w:rsidRPr="007900AD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1B7E74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 w:rsidR="00164081">
              <w:rPr>
                <w:rFonts w:ascii="標楷體" w:eastAsia="標楷體" w:hAnsi="標楷體" w:hint="eastAsia"/>
                <w:sz w:val="22"/>
                <w:szCs w:val="22"/>
              </w:rPr>
              <w:t>2</w:t>
            </w:r>
            <w:r w:rsidR="00D85A63">
              <w:rPr>
                <w:rFonts w:ascii="標楷體" w:eastAsia="標楷體" w:hAnsi="標楷體" w:hint="eastAsia"/>
                <w:sz w:val="22"/>
                <w:szCs w:val="22"/>
              </w:rPr>
              <w:t>年銅鑼鄉</w:t>
            </w:r>
            <w:r w:rsidR="007900AD" w:rsidRPr="007900AD">
              <w:rPr>
                <w:rFonts w:ascii="標楷體" w:eastAsia="標楷體" w:hAnsi="標楷體" w:hint="eastAsia"/>
                <w:sz w:val="22"/>
                <w:szCs w:val="22"/>
              </w:rPr>
              <w:t>公所-1991報平安留言平台</w:t>
            </w:r>
            <w:r w:rsidR="00744447" w:rsidRPr="00744447">
              <w:rPr>
                <w:rFonts w:ascii="標楷體" w:eastAsia="標楷體" w:hAnsi="標楷體" w:hint="eastAsia"/>
                <w:sz w:val="22"/>
                <w:szCs w:val="22"/>
              </w:rPr>
              <w:t>暨防救災緊急通訊系統教育訓練</w:t>
            </w:r>
            <w:r w:rsidR="00164081" w:rsidRPr="00164081">
              <w:rPr>
                <w:rFonts w:ascii="標楷體" w:eastAsia="標楷體" w:hAnsi="標楷體" w:hint="eastAsia"/>
                <w:sz w:val="22"/>
                <w:szCs w:val="22"/>
              </w:rPr>
              <w:t>現場</w:t>
            </w:r>
            <w:r w:rsidR="003A5830" w:rsidRPr="007900AD">
              <w:rPr>
                <w:rFonts w:ascii="標楷體" w:eastAsia="標楷體" w:hAnsi="標楷體" w:hint="eastAsia"/>
                <w:sz w:val="22"/>
                <w:szCs w:val="22"/>
                <w:lang w:val="en-US" w:eastAsia="zh-TW"/>
              </w:rPr>
              <w:t>。</w:t>
            </w:r>
          </w:p>
        </w:tc>
      </w:tr>
      <w:tr w:rsidR="00EA1341" w:rsidTr="008A1AE8">
        <w:tc>
          <w:tcPr>
            <w:tcW w:w="9786" w:type="dxa"/>
          </w:tcPr>
          <w:p w:rsidR="00A55489" w:rsidRPr="0073447C" w:rsidRDefault="00EA1341" w:rsidP="00E71360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 w:rsidRPr="0073447C">
              <w:rPr>
                <w:rFonts w:ascii="標楷體" w:eastAsia="標楷體" w:hAnsi="標楷體" w:hint="eastAsia"/>
                <w:b/>
                <w:lang w:val="en-US" w:eastAsia="zh-TW"/>
              </w:rPr>
              <w:t>辦理成果照片</w:t>
            </w:r>
            <w:r w:rsidR="006010DE" w:rsidRPr="0073447C">
              <w:rPr>
                <w:rFonts w:ascii="標楷體" w:eastAsia="標楷體" w:hAnsi="標楷體" w:hint="eastAsia"/>
                <w:b/>
                <w:lang w:val="en-US" w:eastAsia="zh-TW"/>
              </w:rPr>
              <w:t>02</w:t>
            </w:r>
          </w:p>
        </w:tc>
      </w:tr>
      <w:tr w:rsidR="00A55489" w:rsidTr="008A1AE8">
        <w:tc>
          <w:tcPr>
            <w:tcW w:w="9786" w:type="dxa"/>
          </w:tcPr>
          <w:p w:rsidR="00787642" w:rsidRPr="0073447C" w:rsidRDefault="00787642" w:rsidP="00E71360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</w:p>
        </w:tc>
      </w:tr>
      <w:tr w:rsidR="00787642" w:rsidTr="009E1E52">
        <w:trPr>
          <w:trHeight w:val="4357"/>
        </w:trPr>
        <w:tc>
          <w:tcPr>
            <w:tcW w:w="9786" w:type="dxa"/>
          </w:tcPr>
          <w:p w:rsidR="00787642" w:rsidRPr="0073447C" w:rsidRDefault="00787642" w:rsidP="00E71360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lang w:val="en-US" w:eastAsia="zh-TW" w:bidi="ar-SA"/>
              </w:rPr>
              <w:drawing>
                <wp:inline distT="0" distB="0" distL="0" distR="0">
                  <wp:extent cx="4704522" cy="2710148"/>
                  <wp:effectExtent l="0" t="0" r="127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3779" cy="2721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1341" w:rsidTr="008A1AE8">
        <w:tc>
          <w:tcPr>
            <w:tcW w:w="9786" w:type="dxa"/>
          </w:tcPr>
          <w:p w:rsidR="00EA1341" w:rsidRPr="00EA1341" w:rsidRDefault="00EA1341" w:rsidP="00164081">
            <w:pPr>
              <w:widowControl/>
              <w:suppressAutoHyphens w:val="0"/>
              <w:autoSpaceDN/>
              <w:ind w:left="640" w:hangingChars="200" w:hanging="640"/>
              <w:textAlignment w:val="auto"/>
              <w:rPr>
                <w:rFonts w:ascii="標楷體" w:eastAsia="標楷體" w:hAnsi="標楷體"/>
                <w:sz w:val="32"/>
                <w:szCs w:val="28"/>
                <w:lang w:val="en-US" w:eastAsia="zh-TW"/>
              </w:rPr>
            </w:pPr>
            <w:r w:rsidRPr="00EA1341">
              <w:rPr>
                <w:rFonts w:ascii="標楷體" w:eastAsia="標楷體" w:hAnsi="標楷體" w:hint="eastAsia"/>
                <w:sz w:val="32"/>
                <w:szCs w:val="28"/>
                <w:lang w:val="en-US" w:eastAsia="zh-TW"/>
              </w:rPr>
              <w:t>說明:</w:t>
            </w:r>
            <w:r w:rsidR="00ED0978" w:rsidRPr="00ED0978">
              <w:rPr>
                <w:rFonts w:ascii="標楷體" w:eastAsia="標楷體" w:hAnsi="標楷體" w:hint="eastAsia"/>
                <w:lang w:val="en-US" w:eastAsia="zh-TW"/>
              </w:rPr>
              <w:t>11</w:t>
            </w:r>
            <w:r w:rsidR="00164081">
              <w:rPr>
                <w:rFonts w:ascii="標楷體" w:eastAsia="標楷體" w:hAnsi="標楷體" w:hint="eastAsia"/>
                <w:lang w:val="en-US" w:eastAsia="zh-TW"/>
              </w:rPr>
              <w:t>2</w:t>
            </w:r>
            <w:r w:rsidR="00D85A63">
              <w:rPr>
                <w:rFonts w:ascii="標楷體" w:eastAsia="標楷體" w:hAnsi="標楷體" w:hint="eastAsia"/>
                <w:lang w:val="en-US" w:eastAsia="zh-TW"/>
              </w:rPr>
              <w:t>年銅鑼鄉</w:t>
            </w:r>
            <w:r w:rsidR="00ED0978" w:rsidRPr="00ED0978">
              <w:rPr>
                <w:rFonts w:ascii="標楷體" w:eastAsia="標楷體" w:hAnsi="標楷體" w:hint="eastAsia"/>
                <w:lang w:val="en-US" w:eastAsia="zh-TW"/>
              </w:rPr>
              <w:t>公所-1991報平安留言平台暨防救災緊急通訊系統教育訓練</w:t>
            </w:r>
            <w:r w:rsidR="00ED0978">
              <w:rPr>
                <w:rFonts w:ascii="標楷體" w:eastAsia="標楷體" w:hAnsi="標楷體" w:hint="eastAsia"/>
                <w:lang w:val="en-US" w:eastAsia="zh-TW"/>
              </w:rPr>
              <w:t>現場</w:t>
            </w:r>
            <w:r w:rsidR="003A5830" w:rsidRPr="00ED0978">
              <w:rPr>
                <w:rFonts w:ascii="標楷體" w:eastAsia="標楷體" w:hAnsi="標楷體" w:hint="eastAsia"/>
                <w:lang w:val="en-US" w:eastAsia="zh-TW"/>
              </w:rPr>
              <w:t>。</w:t>
            </w:r>
          </w:p>
        </w:tc>
      </w:tr>
    </w:tbl>
    <w:p w:rsidR="00427A3B" w:rsidRPr="006010DE" w:rsidRDefault="00427A3B" w:rsidP="00427A3B">
      <w:pPr>
        <w:jc w:val="center"/>
        <w:rPr>
          <w:rFonts w:ascii="標楷體" w:eastAsia="標楷體" w:cs="Times New Roman"/>
          <w:kern w:val="2"/>
          <w:sz w:val="48"/>
          <w:szCs w:val="36"/>
          <w:lang w:val="en-US" w:eastAsia="zh-TW" w:bidi="ar-SA"/>
        </w:rPr>
      </w:pPr>
      <w:r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lastRenderedPageBreak/>
        <w:t>苗栗縣銅鑼鄉</w:t>
      </w:r>
      <w:r w:rsidRPr="00E71360">
        <w:rPr>
          <w:rFonts w:ascii="標楷體" w:eastAsia="標楷體" w:cs="Times New Roman" w:hint="eastAsia"/>
          <w:kern w:val="2"/>
          <w:sz w:val="44"/>
          <w:szCs w:val="36"/>
          <w:lang w:val="en-US" w:eastAsia="zh-TW" w:bidi="ar-SA"/>
        </w:rPr>
        <w:t>公所辦理</w:t>
      </w:r>
    </w:p>
    <w:p w:rsidR="00427A3B" w:rsidRDefault="00427A3B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「1</w:t>
      </w: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12年度銅鑼鄉</w:t>
      </w: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公所</w:t>
      </w: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防救災緊急通訊系統(衛星電話)</w:t>
      </w:r>
    </w:p>
    <w:p w:rsidR="00427A3B" w:rsidRDefault="00427A3B" w:rsidP="002A3657">
      <w:pPr>
        <w:spacing w:beforeLines="50" w:afterLines="50"/>
        <w:jc w:val="center"/>
        <w:rPr>
          <w:rFonts w:ascii="標楷體" w:eastAsia="標楷體" w:hAnsi="標楷體" w:cs="Times New Roman"/>
          <w:kern w:val="2"/>
          <w:sz w:val="32"/>
          <w:lang w:val="en-US" w:eastAsia="zh-TW" w:bidi="ar-SA"/>
        </w:rPr>
      </w:pPr>
      <w:r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全民防災e點通暨災害應變留言平台</w:t>
      </w:r>
      <w:r w:rsidRPr="00B17F2D">
        <w:rPr>
          <w:rFonts w:ascii="標楷體" w:eastAsia="標楷體" w:hAnsi="標楷體" w:cs="Times New Roman" w:hint="eastAsia"/>
          <w:kern w:val="2"/>
          <w:sz w:val="32"/>
          <w:lang w:val="en-US" w:eastAsia="zh-TW" w:bidi="ar-SA"/>
        </w:rPr>
        <w:t>教育訓練」</w:t>
      </w:r>
    </w:p>
    <w:tbl>
      <w:tblPr>
        <w:tblStyle w:val="ac"/>
        <w:tblW w:w="0" w:type="auto"/>
        <w:tblLook w:val="04A0"/>
      </w:tblPr>
      <w:tblGrid>
        <w:gridCol w:w="9853"/>
      </w:tblGrid>
      <w:tr w:rsidR="00427A3B" w:rsidRPr="0073447C" w:rsidTr="001F4517">
        <w:tc>
          <w:tcPr>
            <w:tcW w:w="9853" w:type="dxa"/>
          </w:tcPr>
          <w:p w:rsidR="00427A3B" w:rsidRPr="0073447C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 w:rsidRPr="0073447C">
              <w:rPr>
                <w:rFonts w:ascii="標楷體" w:eastAsia="標楷體" w:hAnsi="標楷體" w:hint="eastAsia"/>
                <w:b/>
                <w:lang w:val="en-US" w:eastAsia="zh-TW"/>
              </w:rPr>
              <w:t>辦理成果照片</w:t>
            </w:r>
            <w:r w:rsidR="001F4517">
              <w:rPr>
                <w:rFonts w:ascii="標楷體" w:eastAsia="標楷體" w:hAnsi="標楷體" w:hint="eastAsia"/>
                <w:b/>
                <w:lang w:val="en-US" w:eastAsia="zh-TW"/>
              </w:rPr>
              <w:t>03</w:t>
            </w:r>
          </w:p>
        </w:tc>
      </w:tr>
      <w:tr w:rsidR="00427A3B" w:rsidRPr="007900AD" w:rsidTr="001F4517">
        <w:trPr>
          <w:trHeight w:val="5135"/>
        </w:trPr>
        <w:tc>
          <w:tcPr>
            <w:tcW w:w="9853" w:type="dxa"/>
          </w:tcPr>
          <w:p w:rsidR="00427A3B" w:rsidRPr="007900AD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sz w:val="32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sz w:val="32"/>
                <w:szCs w:val="28"/>
                <w:lang w:val="en-US" w:eastAsia="zh-TW" w:bidi="ar-SA"/>
              </w:rPr>
              <w:drawing>
                <wp:inline distT="0" distB="0" distL="0" distR="0">
                  <wp:extent cx="6109253" cy="3242999"/>
                  <wp:effectExtent l="0" t="0" r="635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248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3B" w:rsidRPr="00EA1341" w:rsidTr="001F4517">
        <w:tc>
          <w:tcPr>
            <w:tcW w:w="9853" w:type="dxa"/>
          </w:tcPr>
          <w:p w:rsidR="00427A3B" w:rsidRPr="00EA1341" w:rsidRDefault="00427A3B" w:rsidP="00BC0334">
            <w:pPr>
              <w:widowControl/>
              <w:suppressAutoHyphens w:val="0"/>
              <w:autoSpaceDN/>
              <w:ind w:left="640" w:hangingChars="200" w:hanging="640"/>
              <w:textAlignment w:val="auto"/>
              <w:rPr>
                <w:rFonts w:ascii="標楷體" w:eastAsia="標楷體" w:hAnsi="標楷體"/>
                <w:sz w:val="32"/>
                <w:szCs w:val="28"/>
                <w:lang w:val="en-US" w:eastAsia="zh-TW"/>
              </w:rPr>
            </w:pPr>
            <w:r w:rsidRPr="00EA1341">
              <w:rPr>
                <w:rFonts w:ascii="標楷體" w:eastAsia="標楷體" w:hAnsi="標楷體" w:hint="eastAsia"/>
                <w:sz w:val="32"/>
                <w:szCs w:val="28"/>
                <w:lang w:val="en-US" w:eastAsia="zh-TW"/>
              </w:rPr>
              <w:t>說明:</w:t>
            </w:r>
            <w:r w:rsidRPr="007900AD">
              <w:rPr>
                <w:rFonts w:ascii="標楷體" w:eastAsia="標楷體" w:hAnsi="標楷體" w:hint="eastAsia"/>
                <w:sz w:val="22"/>
                <w:szCs w:val="22"/>
              </w:rPr>
              <w:t>1</w:t>
            </w:r>
            <w:r>
              <w:rPr>
                <w:rFonts w:ascii="標楷體" w:eastAsia="標楷體" w:hAnsi="標楷體" w:hint="eastAsia"/>
                <w:sz w:val="22"/>
                <w:szCs w:val="22"/>
              </w:rPr>
              <w:t>12</w:t>
            </w:r>
            <w:r w:rsidR="00D85A63">
              <w:rPr>
                <w:rFonts w:ascii="標楷體" w:eastAsia="標楷體" w:hAnsi="標楷體" w:hint="eastAsia"/>
                <w:sz w:val="22"/>
                <w:szCs w:val="22"/>
              </w:rPr>
              <w:t>年銅鑼鄉</w:t>
            </w:r>
            <w:r w:rsidRPr="007900AD">
              <w:rPr>
                <w:rFonts w:ascii="標楷體" w:eastAsia="標楷體" w:hAnsi="標楷體" w:hint="eastAsia"/>
                <w:sz w:val="22"/>
                <w:szCs w:val="22"/>
              </w:rPr>
              <w:t>公所-1991報平安留言平台</w:t>
            </w:r>
            <w:r w:rsidRPr="00744447">
              <w:rPr>
                <w:rFonts w:ascii="標楷體" w:eastAsia="標楷體" w:hAnsi="標楷體" w:hint="eastAsia"/>
                <w:sz w:val="22"/>
                <w:szCs w:val="22"/>
              </w:rPr>
              <w:t>暨防救災緊急通訊系統教育訓練</w:t>
            </w:r>
            <w:r w:rsidRPr="00164081">
              <w:rPr>
                <w:rFonts w:ascii="標楷體" w:eastAsia="標楷體" w:hAnsi="標楷體" w:hint="eastAsia"/>
                <w:sz w:val="22"/>
                <w:szCs w:val="22"/>
              </w:rPr>
              <w:t>現場</w:t>
            </w:r>
            <w:r w:rsidRPr="007900AD">
              <w:rPr>
                <w:rFonts w:ascii="標楷體" w:eastAsia="標楷體" w:hAnsi="標楷體" w:hint="eastAsia"/>
                <w:sz w:val="22"/>
                <w:szCs w:val="22"/>
                <w:lang w:val="en-US" w:eastAsia="zh-TW"/>
              </w:rPr>
              <w:t>。</w:t>
            </w:r>
          </w:p>
        </w:tc>
      </w:tr>
      <w:tr w:rsidR="00427A3B" w:rsidRPr="0073447C" w:rsidTr="001F4517">
        <w:tc>
          <w:tcPr>
            <w:tcW w:w="9853" w:type="dxa"/>
          </w:tcPr>
          <w:p w:rsidR="00427A3B" w:rsidRPr="0073447C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 w:rsidRPr="0073447C">
              <w:rPr>
                <w:rFonts w:ascii="標楷體" w:eastAsia="標楷體" w:hAnsi="標楷體" w:hint="eastAsia"/>
                <w:b/>
                <w:lang w:val="en-US" w:eastAsia="zh-TW"/>
              </w:rPr>
              <w:t>辦理成果照片</w:t>
            </w:r>
            <w:r w:rsidR="001F4517">
              <w:rPr>
                <w:rFonts w:ascii="標楷體" w:eastAsia="標楷體" w:hAnsi="標楷體" w:hint="eastAsia"/>
                <w:b/>
                <w:lang w:val="en-US" w:eastAsia="zh-TW"/>
              </w:rPr>
              <w:t>04</w:t>
            </w:r>
          </w:p>
        </w:tc>
      </w:tr>
      <w:tr w:rsidR="001F4517" w:rsidRPr="0073447C" w:rsidTr="001F4517">
        <w:tc>
          <w:tcPr>
            <w:tcW w:w="9853" w:type="dxa"/>
          </w:tcPr>
          <w:p w:rsidR="001F4517" w:rsidRPr="0073447C" w:rsidRDefault="001F4517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</w:p>
        </w:tc>
      </w:tr>
      <w:tr w:rsidR="00427A3B" w:rsidRPr="0073447C" w:rsidTr="001F4517">
        <w:tc>
          <w:tcPr>
            <w:tcW w:w="9853" w:type="dxa"/>
          </w:tcPr>
          <w:p w:rsidR="00427A3B" w:rsidRPr="0073447C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lang w:val="en-US" w:eastAsia="zh-TW" w:bidi="ar-SA"/>
              </w:rPr>
              <w:drawing>
                <wp:inline distT="0" distB="0" distL="0" distR="0">
                  <wp:extent cx="6115150" cy="3962400"/>
                  <wp:effectExtent l="0" t="0" r="0" b="0"/>
                  <wp:docPr id="34" name="圖片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965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3B" w:rsidRPr="0073447C" w:rsidTr="001F4517">
        <w:tc>
          <w:tcPr>
            <w:tcW w:w="9853" w:type="dxa"/>
          </w:tcPr>
          <w:p w:rsidR="00427A3B" w:rsidRPr="0073447C" w:rsidRDefault="001F4517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>
              <w:rPr>
                <w:rFonts w:ascii="標楷體" w:eastAsia="標楷體" w:hAnsi="標楷體" w:hint="eastAsia"/>
                <w:b/>
                <w:lang w:val="en-US" w:eastAsia="zh-TW"/>
              </w:rPr>
              <w:lastRenderedPageBreak/>
              <w:t>辦理成果照片5</w:t>
            </w:r>
          </w:p>
        </w:tc>
      </w:tr>
      <w:tr w:rsidR="00427A3B" w:rsidRPr="0073447C" w:rsidTr="001F4517">
        <w:tc>
          <w:tcPr>
            <w:tcW w:w="9853" w:type="dxa"/>
          </w:tcPr>
          <w:p w:rsidR="00427A3B" w:rsidRPr="0073447C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lang w:val="en-US" w:eastAsia="zh-TW" w:bidi="ar-SA"/>
              </w:rPr>
              <w:drawing>
                <wp:inline distT="0" distB="0" distL="0" distR="0">
                  <wp:extent cx="6119495" cy="4588510"/>
                  <wp:effectExtent l="0" t="0" r="0" b="2540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1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588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3B" w:rsidRPr="0073447C" w:rsidTr="001F4517">
        <w:tc>
          <w:tcPr>
            <w:tcW w:w="9853" w:type="dxa"/>
          </w:tcPr>
          <w:p w:rsidR="00427A3B" w:rsidRPr="0073447C" w:rsidRDefault="00427A3B" w:rsidP="00BC0334">
            <w:pPr>
              <w:widowControl/>
              <w:suppressAutoHyphens w:val="0"/>
              <w:autoSpaceDN/>
              <w:textAlignment w:val="auto"/>
              <w:rPr>
                <w:rFonts w:ascii="標楷體" w:eastAsia="標楷體" w:hAnsi="標楷體"/>
                <w:b/>
                <w:lang w:val="en-US" w:eastAsia="zh-TW"/>
              </w:rPr>
            </w:pPr>
            <w:r>
              <w:rPr>
                <w:rFonts w:ascii="標楷體" w:eastAsia="標楷體" w:hAnsi="標楷體" w:hint="eastAsia"/>
                <w:b/>
                <w:noProof/>
                <w:lang w:val="en-US" w:eastAsia="zh-TW" w:bidi="ar-SA"/>
              </w:rPr>
              <w:drawing>
                <wp:inline distT="0" distB="0" distL="0" distR="0">
                  <wp:extent cx="6109253" cy="3985403"/>
                  <wp:effectExtent l="0" t="0" r="635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NE_ALBUM_20230122防災會議-公所_230524_12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992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7A3B" w:rsidRPr="00EA1341" w:rsidTr="001F4517">
        <w:tc>
          <w:tcPr>
            <w:tcW w:w="9853" w:type="dxa"/>
          </w:tcPr>
          <w:p w:rsidR="00427A3B" w:rsidRPr="00EA1341" w:rsidRDefault="00427A3B" w:rsidP="00BC0334">
            <w:pPr>
              <w:widowControl/>
              <w:suppressAutoHyphens w:val="0"/>
              <w:autoSpaceDN/>
              <w:ind w:left="640" w:hangingChars="200" w:hanging="640"/>
              <w:textAlignment w:val="auto"/>
              <w:rPr>
                <w:rFonts w:ascii="標楷體" w:eastAsia="標楷體" w:hAnsi="標楷體"/>
                <w:sz w:val="32"/>
                <w:szCs w:val="28"/>
                <w:lang w:val="en-US" w:eastAsia="zh-TW"/>
              </w:rPr>
            </w:pPr>
            <w:r w:rsidRPr="00EA1341">
              <w:rPr>
                <w:rFonts w:ascii="標楷體" w:eastAsia="標楷體" w:hAnsi="標楷體" w:hint="eastAsia"/>
                <w:sz w:val="32"/>
                <w:szCs w:val="28"/>
                <w:lang w:val="en-US" w:eastAsia="zh-TW"/>
              </w:rPr>
              <w:t>說明:</w:t>
            </w:r>
            <w:r w:rsidRPr="00ED0978">
              <w:rPr>
                <w:rFonts w:ascii="標楷體" w:eastAsia="標楷體" w:hAnsi="標楷體" w:hint="eastAsia"/>
                <w:lang w:val="en-US" w:eastAsia="zh-TW"/>
              </w:rPr>
              <w:t>11</w:t>
            </w:r>
            <w:r>
              <w:rPr>
                <w:rFonts w:ascii="標楷體" w:eastAsia="標楷體" w:hAnsi="標楷體" w:hint="eastAsia"/>
                <w:lang w:val="en-US" w:eastAsia="zh-TW"/>
              </w:rPr>
              <w:t>2</w:t>
            </w:r>
            <w:r w:rsidR="00D85A63">
              <w:rPr>
                <w:rFonts w:ascii="標楷體" w:eastAsia="標楷體" w:hAnsi="標楷體" w:hint="eastAsia"/>
                <w:lang w:val="en-US" w:eastAsia="zh-TW"/>
              </w:rPr>
              <w:t>年銅鑼鄉</w:t>
            </w:r>
            <w:r w:rsidRPr="00ED0978">
              <w:rPr>
                <w:rFonts w:ascii="標楷體" w:eastAsia="標楷體" w:hAnsi="標楷體" w:hint="eastAsia"/>
                <w:lang w:val="en-US" w:eastAsia="zh-TW"/>
              </w:rPr>
              <w:t>公所-1991報平安留言平台暨防救災緊急通訊系統教育訓練</w:t>
            </w:r>
            <w:r>
              <w:rPr>
                <w:rFonts w:ascii="標楷體" w:eastAsia="標楷體" w:hAnsi="標楷體" w:hint="eastAsia"/>
                <w:lang w:val="en-US" w:eastAsia="zh-TW"/>
              </w:rPr>
              <w:t>現場</w:t>
            </w:r>
            <w:r w:rsidRPr="00ED0978">
              <w:rPr>
                <w:rFonts w:ascii="標楷體" w:eastAsia="標楷體" w:hAnsi="標楷體" w:hint="eastAsia"/>
                <w:lang w:val="en-US" w:eastAsia="zh-TW"/>
              </w:rPr>
              <w:t>。</w:t>
            </w:r>
          </w:p>
        </w:tc>
      </w:tr>
    </w:tbl>
    <w:p w:rsidR="00427A3B" w:rsidRDefault="00427A3B" w:rsidP="001F4517">
      <w:pPr>
        <w:rPr>
          <w:lang w:eastAsia="zh-TW"/>
        </w:rPr>
      </w:pPr>
      <w:bookmarkStart w:id="0" w:name="_GoBack"/>
      <w:bookmarkEnd w:id="0"/>
    </w:p>
    <w:sectPr w:rsidR="00427A3B" w:rsidSect="006415A5">
      <w:type w:val="continuous"/>
      <w:pgSz w:w="11905" w:h="16837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607" w:rsidRDefault="009B6607">
      <w:r>
        <w:separator/>
      </w:r>
    </w:p>
  </w:endnote>
  <w:endnote w:type="continuationSeparator" w:id="1">
    <w:p w:rsidR="009B6607" w:rsidRDefault="009B660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dale Sans UI">
    <w:altName w:val="Times New Roman"/>
    <w:charset w:val="00"/>
    <w:family w:val="auto"/>
    <w:pitch w:val="variable"/>
    <w:sig w:usb0="00000000" w:usb1="00000000" w:usb2="00000000" w:usb3="00000000" w:csb0="0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607" w:rsidRDefault="009B6607">
      <w:r>
        <w:rPr>
          <w:color w:val="000000"/>
        </w:rPr>
        <w:separator/>
      </w:r>
    </w:p>
  </w:footnote>
  <w:footnote w:type="continuationSeparator" w:id="1">
    <w:p w:rsidR="009B6607" w:rsidRDefault="009B660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B34E47"/>
    <w:multiLevelType w:val="hybridMultilevel"/>
    <w:tmpl w:val="7EEA5728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7F83683"/>
    <w:multiLevelType w:val="multilevel"/>
    <w:tmpl w:val="7054ABCC"/>
    <w:lvl w:ilvl="0">
      <w:start w:val="1"/>
      <w:numFmt w:val="japaneseCounting"/>
      <w:lvlText w:val="%1、"/>
      <w:lvlJc w:val="left"/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abstractNum w:abstractNumId="2">
    <w:nsid w:val="26594D01"/>
    <w:multiLevelType w:val="hybridMultilevel"/>
    <w:tmpl w:val="414EB684"/>
    <w:lvl w:ilvl="0" w:tplc="6F82684C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7B1406DF"/>
    <w:multiLevelType w:val="hybridMultilevel"/>
    <w:tmpl w:val="9E165E36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bordersDoNotSurroundHeader/>
  <w:bordersDoNotSurroundFooter/>
  <w:attachedTemplate r:id="rId1"/>
  <w:defaultTabStop w:val="706"/>
  <w:autoHyphenation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BC23A1"/>
    <w:rsid w:val="00001C5A"/>
    <w:rsid w:val="000267C6"/>
    <w:rsid w:val="0004798C"/>
    <w:rsid w:val="00056A65"/>
    <w:rsid w:val="00072EE8"/>
    <w:rsid w:val="0008596F"/>
    <w:rsid w:val="000945BB"/>
    <w:rsid w:val="000A2029"/>
    <w:rsid w:val="000A6FB4"/>
    <w:rsid w:val="000C57C4"/>
    <w:rsid w:val="000F4342"/>
    <w:rsid w:val="0011212A"/>
    <w:rsid w:val="00164081"/>
    <w:rsid w:val="001855B7"/>
    <w:rsid w:val="00194645"/>
    <w:rsid w:val="001A156D"/>
    <w:rsid w:val="001A30F4"/>
    <w:rsid w:val="001B414E"/>
    <w:rsid w:val="001B7E74"/>
    <w:rsid w:val="001F4517"/>
    <w:rsid w:val="002105DA"/>
    <w:rsid w:val="00225611"/>
    <w:rsid w:val="002342C8"/>
    <w:rsid w:val="00245327"/>
    <w:rsid w:val="00273DF4"/>
    <w:rsid w:val="00286365"/>
    <w:rsid w:val="00293019"/>
    <w:rsid w:val="002A3657"/>
    <w:rsid w:val="0032242B"/>
    <w:rsid w:val="00324BF6"/>
    <w:rsid w:val="003453FB"/>
    <w:rsid w:val="00364022"/>
    <w:rsid w:val="00364CF3"/>
    <w:rsid w:val="00372753"/>
    <w:rsid w:val="003A5830"/>
    <w:rsid w:val="003E3543"/>
    <w:rsid w:val="00402036"/>
    <w:rsid w:val="004111B9"/>
    <w:rsid w:val="00414F24"/>
    <w:rsid w:val="00427A3B"/>
    <w:rsid w:val="00453BC8"/>
    <w:rsid w:val="00463400"/>
    <w:rsid w:val="00471D23"/>
    <w:rsid w:val="00481411"/>
    <w:rsid w:val="0048488E"/>
    <w:rsid w:val="00487344"/>
    <w:rsid w:val="00500341"/>
    <w:rsid w:val="005337DA"/>
    <w:rsid w:val="005406BA"/>
    <w:rsid w:val="00576DD8"/>
    <w:rsid w:val="00581B90"/>
    <w:rsid w:val="005C1874"/>
    <w:rsid w:val="005C3A23"/>
    <w:rsid w:val="005F49CB"/>
    <w:rsid w:val="005F60D0"/>
    <w:rsid w:val="006010DE"/>
    <w:rsid w:val="006415A5"/>
    <w:rsid w:val="006C2327"/>
    <w:rsid w:val="006E0F66"/>
    <w:rsid w:val="006E2251"/>
    <w:rsid w:val="0073447C"/>
    <w:rsid w:val="00737E50"/>
    <w:rsid w:val="00744447"/>
    <w:rsid w:val="00746064"/>
    <w:rsid w:val="00754239"/>
    <w:rsid w:val="00780EA4"/>
    <w:rsid w:val="00787642"/>
    <w:rsid w:val="00787783"/>
    <w:rsid w:val="007900AD"/>
    <w:rsid w:val="007A21EC"/>
    <w:rsid w:val="007A3FF5"/>
    <w:rsid w:val="007C0EF5"/>
    <w:rsid w:val="007C728B"/>
    <w:rsid w:val="00820D5E"/>
    <w:rsid w:val="00825D97"/>
    <w:rsid w:val="00845FB3"/>
    <w:rsid w:val="00867FF7"/>
    <w:rsid w:val="008A1AE8"/>
    <w:rsid w:val="008A20C3"/>
    <w:rsid w:val="008D4FB0"/>
    <w:rsid w:val="008E2FFE"/>
    <w:rsid w:val="008E6CA9"/>
    <w:rsid w:val="008F6206"/>
    <w:rsid w:val="00903B63"/>
    <w:rsid w:val="009664DC"/>
    <w:rsid w:val="00971172"/>
    <w:rsid w:val="009B1527"/>
    <w:rsid w:val="009B6607"/>
    <w:rsid w:val="00A02619"/>
    <w:rsid w:val="00A21245"/>
    <w:rsid w:val="00A245F9"/>
    <w:rsid w:val="00A26579"/>
    <w:rsid w:val="00A362FD"/>
    <w:rsid w:val="00A42D62"/>
    <w:rsid w:val="00A51C42"/>
    <w:rsid w:val="00A55489"/>
    <w:rsid w:val="00AD05DE"/>
    <w:rsid w:val="00AE2F3E"/>
    <w:rsid w:val="00AE77A2"/>
    <w:rsid w:val="00AF718B"/>
    <w:rsid w:val="00B17F2D"/>
    <w:rsid w:val="00B31984"/>
    <w:rsid w:val="00B3288F"/>
    <w:rsid w:val="00B72888"/>
    <w:rsid w:val="00BB2CAC"/>
    <w:rsid w:val="00BB7B16"/>
    <w:rsid w:val="00BC23A1"/>
    <w:rsid w:val="00BF501D"/>
    <w:rsid w:val="00C1418B"/>
    <w:rsid w:val="00C851CA"/>
    <w:rsid w:val="00C97D7C"/>
    <w:rsid w:val="00CC6C9F"/>
    <w:rsid w:val="00CD20A4"/>
    <w:rsid w:val="00CF1F9C"/>
    <w:rsid w:val="00CF6FFA"/>
    <w:rsid w:val="00D3091D"/>
    <w:rsid w:val="00D618D5"/>
    <w:rsid w:val="00D7321F"/>
    <w:rsid w:val="00D7337B"/>
    <w:rsid w:val="00D85A63"/>
    <w:rsid w:val="00DD0F0A"/>
    <w:rsid w:val="00E10628"/>
    <w:rsid w:val="00E12AE1"/>
    <w:rsid w:val="00E20FC2"/>
    <w:rsid w:val="00E42B5E"/>
    <w:rsid w:val="00E71360"/>
    <w:rsid w:val="00EA1341"/>
    <w:rsid w:val="00ED0978"/>
    <w:rsid w:val="00F03D33"/>
    <w:rsid w:val="00F43A61"/>
    <w:rsid w:val="00F920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ahoma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15A5"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Heading"/>
    <w:next w:val="Textbody"/>
    <w:rsid w:val="006415A5"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2EE8"/>
    <w:pPr>
      <w:widowControl w:val="0"/>
      <w:suppressAutoHyphens/>
      <w:autoSpaceDN w:val="0"/>
      <w:spacing w:beforeLines="100" w:afterLines="10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rsid w:val="006415A5"/>
    <w:pPr>
      <w:keepNext/>
      <w:spacing w:before="240" w:after="120"/>
    </w:pPr>
    <w:rPr>
      <w:rFonts w:ascii="Arial" w:eastAsia="Andale Sans UI" w:hAnsi="Arial"/>
      <w:sz w:val="28"/>
      <w:szCs w:val="28"/>
    </w:rPr>
  </w:style>
  <w:style w:type="paragraph" w:customStyle="1" w:styleId="Textbody">
    <w:name w:val="Text body"/>
    <w:basedOn w:val="Standard"/>
    <w:rsid w:val="006415A5"/>
    <w:pPr>
      <w:spacing w:after="120"/>
    </w:pPr>
  </w:style>
  <w:style w:type="paragraph" w:styleId="a3">
    <w:name w:val="List"/>
    <w:basedOn w:val="Textbody"/>
    <w:rsid w:val="006415A5"/>
  </w:style>
  <w:style w:type="paragraph" w:styleId="a4">
    <w:name w:val="caption"/>
    <w:basedOn w:val="Standard"/>
    <w:rsid w:val="006415A5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6415A5"/>
    <w:pPr>
      <w:suppressLineNumbers/>
    </w:pPr>
  </w:style>
  <w:style w:type="character" w:customStyle="1" w:styleId="NumberingSymbols">
    <w:name w:val="Numbering Symbols"/>
    <w:rsid w:val="006415A5"/>
  </w:style>
  <w:style w:type="character" w:customStyle="1" w:styleId="BulletSymbols">
    <w:name w:val="Bullet Symbols"/>
    <w:rsid w:val="006415A5"/>
    <w:rPr>
      <w:rFonts w:ascii="OpenSymbol" w:eastAsia="OpenSymbol" w:hAnsi="OpenSymbol" w:cs="OpenSymbol"/>
    </w:rPr>
  </w:style>
  <w:style w:type="paragraph" w:styleId="a5">
    <w:name w:val="header"/>
    <w:basedOn w:val="a"/>
    <w:link w:val="a6"/>
    <w:uiPriority w:val="99"/>
    <w:unhideWhenUsed/>
    <w:rsid w:val="00414F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14F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4F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14F24"/>
    <w:rPr>
      <w:sz w:val="20"/>
      <w:szCs w:val="20"/>
    </w:rPr>
  </w:style>
  <w:style w:type="paragraph" w:customStyle="1" w:styleId="10">
    <w:name w:val="樣式1"/>
    <w:basedOn w:val="Standard"/>
    <w:qFormat/>
    <w:rsid w:val="00414F24"/>
    <w:pPr>
      <w:spacing w:after="227" w:line="360" w:lineRule="auto"/>
      <w:ind w:firstLineChars="200" w:firstLine="200"/>
    </w:pPr>
    <w:rPr>
      <w:rFonts w:ascii="標楷體" w:eastAsia="標楷體" w:hAnsi="標楷體"/>
      <w:sz w:val="36"/>
      <w:szCs w:val="36"/>
      <w:lang w:eastAsia="zh-TW"/>
    </w:rPr>
  </w:style>
  <w:style w:type="paragraph" w:customStyle="1" w:styleId="2">
    <w:name w:val="樣式2"/>
    <w:basedOn w:val="Standard"/>
    <w:qFormat/>
    <w:rsid w:val="00414F24"/>
    <w:pPr>
      <w:spacing w:after="227" w:line="360" w:lineRule="auto"/>
      <w:ind w:left="200" w:rightChars="400" w:right="400" w:hangingChars="200" w:hanging="200"/>
    </w:pPr>
    <w:rPr>
      <w:rFonts w:ascii="標楷體" w:eastAsia="標楷體" w:hAnsi="標楷體"/>
      <w:sz w:val="36"/>
      <w:szCs w:val="36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001C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1C5A"/>
    <w:rPr>
      <w:rFonts w:asciiTheme="majorHAnsi" w:eastAsiaTheme="majorEastAsia" w:hAnsiTheme="majorHAnsi" w:cstheme="majorBidi"/>
      <w:kern w:val="3"/>
      <w:sz w:val="18"/>
      <w:szCs w:val="18"/>
      <w:lang w:val="de-DE" w:eastAsia="ja-JP" w:bidi="fa-IR"/>
    </w:rPr>
  </w:style>
  <w:style w:type="paragraph" w:styleId="ab">
    <w:name w:val="List Paragraph"/>
    <w:basedOn w:val="a"/>
    <w:uiPriority w:val="34"/>
    <w:qFormat/>
    <w:rsid w:val="00A42D62"/>
    <w:pPr>
      <w:ind w:leftChars="200" w:left="480"/>
    </w:pPr>
  </w:style>
  <w:style w:type="table" w:styleId="ac">
    <w:name w:val="Table Grid"/>
    <w:basedOn w:val="a1"/>
    <w:uiPriority w:val="59"/>
    <w:rsid w:val="008D4FB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ahoma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de-DE" w:eastAsia="ja-JP" w:bidi="fa-IR"/>
    </w:rPr>
  </w:style>
  <w:style w:type="paragraph" w:styleId="1">
    <w:name w:val="heading 1"/>
    <w:basedOn w:val="Heading"/>
    <w:next w:val="Textbody"/>
    <w:pPr>
      <w:outlineLvl w:val="0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072EE8"/>
    <w:pPr>
      <w:widowControl w:val="0"/>
      <w:suppressAutoHyphens/>
      <w:autoSpaceDN w:val="0"/>
      <w:spacing w:beforeLines="100" w:before="100" w:afterLines="100" w:after="100"/>
      <w:textAlignment w:val="baseline"/>
    </w:pPr>
    <w:rPr>
      <w:kern w:val="3"/>
      <w:sz w:val="24"/>
      <w:szCs w:val="24"/>
      <w:lang w:val="de-DE" w:eastAsia="ja-JP" w:bidi="fa-IR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Andale Sans UI" w:hAnsi="Arial"/>
      <w:sz w:val="28"/>
      <w:szCs w:val="28"/>
    </w:rPr>
  </w:style>
  <w:style w:type="paragraph" w:customStyle="1" w:styleId="Textbody">
    <w:name w:val="Text body"/>
    <w:basedOn w:val="Standard"/>
    <w:pPr>
      <w:spacing w:before="0" w:after="120"/>
    </w:pPr>
  </w:style>
  <w:style w:type="paragraph" w:styleId="a3">
    <w:name w:val="List"/>
    <w:basedOn w:val="Textbody"/>
  </w:style>
  <w:style w:type="paragraph" w:styleId="a4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character" w:customStyle="1" w:styleId="NumberingSymbols">
    <w:name w:val="Numbering Symbols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paragraph" w:styleId="a5">
    <w:name w:val="header"/>
    <w:basedOn w:val="a"/>
    <w:link w:val="a6"/>
    <w:uiPriority w:val="99"/>
    <w:unhideWhenUsed/>
    <w:rsid w:val="00414F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uiPriority w:val="99"/>
    <w:rsid w:val="00414F24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14F2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uiPriority w:val="99"/>
    <w:rsid w:val="00414F24"/>
    <w:rPr>
      <w:sz w:val="20"/>
      <w:szCs w:val="20"/>
    </w:rPr>
  </w:style>
  <w:style w:type="paragraph" w:customStyle="1" w:styleId="10">
    <w:name w:val="樣式1"/>
    <w:basedOn w:val="Standard"/>
    <w:qFormat/>
    <w:rsid w:val="00414F24"/>
    <w:pPr>
      <w:spacing w:after="227" w:line="360" w:lineRule="auto"/>
      <w:ind w:firstLineChars="200" w:firstLine="200"/>
    </w:pPr>
    <w:rPr>
      <w:rFonts w:ascii="標楷體" w:eastAsia="標楷體" w:hAnsi="標楷體"/>
      <w:sz w:val="36"/>
      <w:szCs w:val="36"/>
      <w:lang w:eastAsia="zh-TW"/>
    </w:rPr>
  </w:style>
  <w:style w:type="paragraph" w:customStyle="1" w:styleId="2">
    <w:name w:val="樣式2"/>
    <w:basedOn w:val="Standard"/>
    <w:qFormat/>
    <w:rsid w:val="00414F24"/>
    <w:pPr>
      <w:spacing w:after="227" w:line="360" w:lineRule="auto"/>
      <w:ind w:left="200" w:rightChars="400" w:right="400" w:hangingChars="200" w:hanging="200"/>
    </w:pPr>
    <w:rPr>
      <w:rFonts w:ascii="標楷體" w:eastAsia="標楷體" w:hAnsi="標楷體"/>
      <w:sz w:val="36"/>
      <w:szCs w:val="36"/>
      <w:lang w:eastAsia="zh-TW"/>
    </w:rPr>
  </w:style>
  <w:style w:type="paragraph" w:styleId="a9">
    <w:name w:val="Balloon Text"/>
    <w:basedOn w:val="a"/>
    <w:link w:val="aa"/>
    <w:uiPriority w:val="99"/>
    <w:semiHidden/>
    <w:unhideWhenUsed/>
    <w:rsid w:val="00001C5A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001C5A"/>
    <w:rPr>
      <w:rFonts w:asciiTheme="majorHAnsi" w:eastAsiaTheme="majorEastAsia" w:hAnsiTheme="majorHAnsi" w:cstheme="majorBidi"/>
      <w:kern w:val="3"/>
      <w:sz w:val="18"/>
      <w:szCs w:val="18"/>
      <w:lang w:val="de-DE" w:eastAsia="ja-JP" w:bidi="fa-IR"/>
    </w:rPr>
  </w:style>
  <w:style w:type="paragraph" w:styleId="ab">
    <w:name w:val="List Paragraph"/>
    <w:basedOn w:val="a"/>
    <w:uiPriority w:val="34"/>
    <w:qFormat/>
    <w:rsid w:val="00A42D62"/>
    <w:pPr>
      <w:ind w:leftChars="200" w:left="480"/>
    </w:pPr>
  </w:style>
  <w:style w:type="table" w:styleId="ac">
    <w:name w:val="Table Grid"/>
    <w:basedOn w:val="a1"/>
    <w:uiPriority w:val="59"/>
    <w:rsid w:val="008D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&#24460;&#40845;&#28797;&#38450;&#26356;&#26032;&#26178;&#38291;160530\&#8251;&#25945;&#32946;&#35347;&#32244;&#12289;&#20986;&#24046;(&#21547;&#38651;&#35441;)&amp;&#25944;&#29518;\&#34907;&#26143;&#38651;&#35441;\106&#24180;&#24230;\&#35347;&#32244;\&#24460;&#40845;&#37806;&#20844;&#25152;105&#24180;&#24230;&#32202;&#24613;&#36890;&#35338;&#31995;&#32113;&#25805;&#20316;&#35347;&#32244;&#35336;&#30059;.dot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後龍鎮公所105年度緊急通訊系統操作訓練計畫</Template>
  <TotalTime>2</TotalTime>
  <Pages>4</Pages>
  <Words>129</Words>
  <Characters>739</Characters>
  <Application>Microsoft Office Word</Application>
  <DocSecurity>0</DocSecurity>
  <Lines>6</Lines>
  <Paragraphs>1</Paragraphs>
  <ScaleCrop>false</ScaleCrop>
  <Company/>
  <LinksUpToDate>false</LinksUpToDate>
  <CharactersWithSpaces>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tlv-49</cp:lastModifiedBy>
  <cp:revision>2</cp:revision>
  <cp:lastPrinted>2023-07-19T09:57:00Z</cp:lastPrinted>
  <dcterms:created xsi:type="dcterms:W3CDTF">2023-07-22T11:06:00Z</dcterms:created>
  <dcterms:modified xsi:type="dcterms:W3CDTF">2023-07-22T11:06:00Z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